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A52" w:rsidRPr="008B4C2E" w:rsidRDefault="00AA6A52" w:rsidP="00C50C76">
      <w:pPr>
        <w:tabs>
          <w:tab w:val="left" w:pos="5400"/>
        </w:tabs>
        <w:ind w:right="-185" w:hanging="720"/>
        <w:rPr>
          <w:b/>
          <w:bCs/>
        </w:rPr>
      </w:pPr>
      <w:r>
        <w:rPr>
          <w:sz w:val="22"/>
          <w:szCs w:val="22"/>
        </w:rPr>
        <w:t xml:space="preserve">             </w:t>
      </w:r>
      <w:r w:rsidRPr="008B4C2E">
        <w:t xml:space="preserve">Регистрационный                                        </w:t>
      </w:r>
      <w:r>
        <w:t xml:space="preserve">                          </w:t>
      </w:r>
      <w:r w:rsidRPr="008B4C2E">
        <w:rPr>
          <w:b/>
          <w:bCs/>
        </w:rPr>
        <w:t xml:space="preserve">Директору МБОУ «Тетюшская </w:t>
      </w:r>
    </w:p>
    <w:p w:rsidR="00AA6A52" w:rsidRPr="008B4C2E" w:rsidRDefault="00AA6A52" w:rsidP="00C50C76">
      <w:pPr>
        <w:tabs>
          <w:tab w:val="left" w:pos="5400"/>
        </w:tabs>
        <w:ind w:hanging="720"/>
        <w:rPr>
          <w:b/>
          <w:bCs/>
        </w:rPr>
      </w:pPr>
      <w:r w:rsidRPr="008B4C2E">
        <w:t xml:space="preserve">         номер заявления </w:t>
      </w:r>
      <w:r w:rsidRPr="008B4C2E">
        <w:rPr>
          <w:b/>
          <w:bCs/>
        </w:rPr>
        <w:t xml:space="preserve">______                                 </w:t>
      </w:r>
      <w:r>
        <w:rPr>
          <w:b/>
          <w:bCs/>
        </w:rPr>
        <w:t xml:space="preserve">                          </w:t>
      </w:r>
      <w:r w:rsidRPr="008B4C2E">
        <w:rPr>
          <w:b/>
          <w:bCs/>
        </w:rPr>
        <w:t>СОШ  № 1  им. Ханжина П.С.»</w:t>
      </w:r>
    </w:p>
    <w:p w:rsidR="00AA6A52" w:rsidRPr="008B4C2E" w:rsidRDefault="00AA6A52" w:rsidP="00C50C76">
      <w:pPr>
        <w:tabs>
          <w:tab w:val="left" w:pos="5400"/>
        </w:tabs>
        <w:ind w:left="-180"/>
        <w:rPr>
          <w:b/>
          <w:bCs/>
        </w:rPr>
      </w:pPr>
      <w:r w:rsidRPr="008B4C2E">
        <w:t>Дата приема</w:t>
      </w:r>
      <w:r w:rsidRPr="008B4C2E">
        <w:rPr>
          <w:b/>
          <w:bCs/>
        </w:rPr>
        <w:t xml:space="preserve"> __________                             </w:t>
      </w:r>
      <w:r>
        <w:rPr>
          <w:b/>
          <w:bCs/>
        </w:rPr>
        <w:t xml:space="preserve">                 ____</w:t>
      </w:r>
      <w:r w:rsidRPr="008B4C2E">
        <w:rPr>
          <w:b/>
          <w:bCs/>
        </w:rPr>
        <w:t>__________</w:t>
      </w:r>
      <w:r>
        <w:rPr>
          <w:b/>
          <w:bCs/>
        </w:rPr>
        <w:t>_____________________</w:t>
      </w:r>
    </w:p>
    <w:p w:rsidR="00AA6A52" w:rsidRPr="008B4C2E" w:rsidRDefault="00AA6A52" w:rsidP="00C50C76">
      <w:pPr>
        <w:tabs>
          <w:tab w:val="left" w:pos="5400"/>
        </w:tabs>
      </w:pPr>
      <w:r w:rsidRPr="008B4C2E">
        <w:t xml:space="preserve">                                                                  </w:t>
      </w:r>
      <w:r>
        <w:t xml:space="preserve">                   </w:t>
      </w:r>
      <w:r w:rsidRPr="008B4C2E">
        <w:t>от ______________________________</w:t>
      </w:r>
      <w:r>
        <w:t>___</w:t>
      </w:r>
    </w:p>
    <w:p w:rsidR="00AA6A52" w:rsidRPr="00E0414D" w:rsidRDefault="00AA6A52" w:rsidP="005155ED">
      <w:pPr>
        <w:tabs>
          <w:tab w:val="left" w:pos="5400"/>
        </w:tabs>
        <w:ind w:right="-545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</w:t>
      </w:r>
      <w:r w:rsidRPr="00E0414D">
        <w:rPr>
          <w:sz w:val="18"/>
          <w:szCs w:val="18"/>
        </w:rPr>
        <w:t>(фамилия, имя, отчество (при наличии) заявителя полностью)</w:t>
      </w:r>
    </w:p>
    <w:p w:rsidR="00AA6A52" w:rsidRPr="008B4C2E" w:rsidRDefault="00AA6A52" w:rsidP="005155ED">
      <w:pPr>
        <w:tabs>
          <w:tab w:val="left" w:pos="5430"/>
        </w:tabs>
        <w:ind w:right="-545"/>
      </w:pPr>
      <w:r>
        <w:rPr>
          <w:sz w:val="22"/>
          <w:szCs w:val="22"/>
        </w:rPr>
        <w:t xml:space="preserve">                                                                                            </w:t>
      </w:r>
      <w:r w:rsidRPr="008B4C2E">
        <w:t xml:space="preserve">Адрес места жительства и(или) адрес места </w:t>
      </w:r>
    </w:p>
    <w:p w:rsidR="00AA6A52" w:rsidRDefault="00AA6A52" w:rsidP="005155ED">
      <w:pPr>
        <w:tabs>
          <w:tab w:val="left" w:pos="5430"/>
        </w:tabs>
        <w:ind w:right="-545"/>
        <w:rPr>
          <w:sz w:val="22"/>
          <w:szCs w:val="22"/>
        </w:rPr>
      </w:pPr>
      <w:r w:rsidRPr="008B4C2E">
        <w:t xml:space="preserve">                                                            </w:t>
      </w:r>
      <w:r>
        <w:t xml:space="preserve">                         </w:t>
      </w:r>
      <w:r w:rsidRPr="008B4C2E">
        <w:t>пребывания заявителя:</w:t>
      </w:r>
      <w:r>
        <w:rPr>
          <w:sz w:val="22"/>
          <w:szCs w:val="22"/>
        </w:rPr>
        <w:t xml:space="preserve"> ________________</w:t>
      </w:r>
    </w:p>
    <w:p w:rsidR="00AA6A52" w:rsidRDefault="00AA6A52" w:rsidP="005155ED">
      <w:pPr>
        <w:tabs>
          <w:tab w:val="left" w:pos="5430"/>
        </w:tabs>
        <w:ind w:right="-545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______________________________________</w:t>
      </w:r>
    </w:p>
    <w:p w:rsidR="00AA6A52" w:rsidRPr="008B4C2E" w:rsidRDefault="00AA6A52" w:rsidP="005155ED">
      <w:pPr>
        <w:tabs>
          <w:tab w:val="left" w:pos="5430"/>
        </w:tabs>
        <w:ind w:right="-545"/>
      </w:pPr>
      <w:r>
        <w:rPr>
          <w:sz w:val="22"/>
          <w:szCs w:val="22"/>
        </w:rPr>
        <w:t xml:space="preserve">                                                                                             </w:t>
      </w:r>
      <w:r w:rsidRPr="008B4C2E">
        <w:t>Телефон зая</w:t>
      </w:r>
      <w:r>
        <w:t>вителя дом. ______________</w:t>
      </w:r>
    </w:p>
    <w:p w:rsidR="00AA6A52" w:rsidRPr="008B4C2E" w:rsidRDefault="00AA6A52" w:rsidP="005155ED">
      <w:pPr>
        <w:tabs>
          <w:tab w:val="left" w:pos="5430"/>
        </w:tabs>
        <w:ind w:right="-545"/>
      </w:pPr>
      <w:r w:rsidRPr="008B4C2E">
        <w:t xml:space="preserve">                                                             </w:t>
      </w:r>
      <w:r>
        <w:t xml:space="preserve">                         </w:t>
      </w:r>
      <w:r w:rsidRPr="008B4C2E">
        <w:t>Телефон заяв</w:t>
      </w:r>
      <w:r>
        <w:t>ителя сот. ______________</w:t>
      </w:r>
    </w:p>
    <w:p w:rsidR="00AA6A52" w:rsidRPr="008B4C2E" w:rsidRDefault="00AA6A52" w:rsidP="005155ED">
      <w:pPr>
        <w:tabs>
          <w:tab w:val="left" w:pos="5430"/>
        </w:tabs>
        <w:ind w:right="-545"/>
      </w:pPr>
      <w:r w:rsidRPr="008B4C2E">
        <w:t xml:space="preserve">                                                             </w:t>
      </w:r>
      <w:r>
        <w:t xml:space="preserve">                         </w:t>
      </w:r>
      <w:r w:rsidRPr="008B4C2E">
        <w:t>Адрес электронной почты заявителя</w:t>
      </w:r>
    </w:p>
    <w:p w:rsidR="00AA6A52" w:rsidRDefault="00AA6A52" w:rsidP="00C50C76">
      <w:pPr>
        <w:tabs>
          <w:tab w:val="left" w:pos="5430"/>
        </w:tabs>
        <w:ind w:right="99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_____________________________________                              </w:t>
      </w:r>
    </w:p>
    <w:p w:rsidR="00AA6A52" w:rsidRDefault="00AA6A52" w:rsidP="00C50C76">
      <w:pPr>
        <w:tabs>
          <w:tab w:val="left" w:pos="300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                                           </w:t>
      </w:r>
    </w:p>
    <w:p w:rsidR="00AA6A52" w:rsidRDefault="00AA6A52" w:rsidP="00C50C76">
      <w:pPr>
        <w:tabs>
          <w:tab w:val="left" w:pos="3000"/>
        </w:tabs>
        <w:ind w:hanging="720"/>
        <w:rPr>
          <w:sz w:val="22"/>
          <w:szCs w:val="22"/>
        </w:rPr>
      </w:pPr>
    </w:p>
    <w:p w:rsidR="00AA6A52" w:rsidRDefault="00AA6A52" w:rsidP="00C50C76">
      <w:pPr>
        <w:tabs>
          <w:tab w:val="left" w:pos="3000"/>
        </w:tabs>
        <w:ind w:hanging="720"/>
        <w:jc w:val="center"/>
        <w:rPr>
          <w:b/>
          <w:bCs/>
        </w:rPr>
      </w:pPr>
      <w:r>
        <w:rPr>
          <w:b/>
          <w:bCs/>
        </w:rPr>
        <w:t>заявление</w:t>
      </w:r>
    </w:p>
    <w:p w:rsidR="00AA6A52" w:rsidRDefault="00AA6A52" w:rsidP="005155ED">
      <w:pPr>
        <w:shd w:val="clear" w:color="auto" w:fill="FFFFFF"/>
        <w:ind w:left="-360" w:right="-365"/>
      </w:pPr>
      <w:r>
        <w:t xml:space="preserve">     Прошу Вас принять в ______________________________________________  класс моего сына</w:t>
      </w:r>
    </w:p>
    <w:p w:rsidR="00AA6A52" w:rsidRDefault="00AA6A52" w:rsidP="00C50C76">
      <w:pPr>
        <w:shd w:val="clear" w:color="auto" w:fill="FFFFFF"/>
        <w:ind w:left="-360"/>
      </w:pPr>
      <w:r>
        <w:rPr>
          <w:i/>
          <w:iCs/>
          <w:sz w:val="20"/>
          <w:szCs w:val="20"/>
        </w:rPr>
        <w:t xml:space="preserve">                                                 </w:t>
      </w:r>
      <w:r>
        <w:rPr>
          <w:i/>
          <w:iCs/>
          <w:sz w:val="18"/>
          <w:szCs w:val="18"/>
        </w:rPr>
        <w:t>(при необходимости указывается профиль (направление) обучения класса)</w:t>
      </w:r>
    </w:p>
    <w:p w:rsidR="00AA6A52" w:rsidRDefault="00AA6A52" w:rsidP="00C50C76">
      <w:pPr>
        <w:shd w:val="clear" w:color="auto" w:fill="FFFFFF"/>
        <w:ind w:left="-360"/>
      </w:pPr>
    </w:p>
    <w:p w:rsidR="00AA6A52" w:rsidRPr="00E0414D" w:rsidRDefault="00AA6A52" w:rsidP="00C50C76">
      <w:pPr>
        <w:shd w:val="clear" w:color="auto" w:fill="FFFFFF"/>
        <w:ind w:left="-360"/>
      </w:pPr>
      <w:r>
        <w:t xml:space="preserve">(мою дочь), опекуна  </w:t>
      </w:r>
      <w:r>
        <w:rPr>
          <w:sz w:val="22"/>
          <w:szCs w:val="22"/>
        </w:rPr>
        <w:t>____________________________________________________________________</w:t>
      </w:r>
    </w:p>
    <w:p w:rsidR="00AA6A52" w:rsidRDefault="00AA6A52" w:rsidP="00C50C76">
      <w:pPr>
        <w:tabs>
          <w:tab w:val="left" w:pos="3000"/>
        </w:tabs>
        <w:ind w:left="-720"/>
        <w:rPr>
          <w:i/>
          <w:iCs/>
          <w:sz w:val="18"/>
          <w:szCs w:val="18"/>
        </w:rPr>
      </w:pPr>
      <w:r>
        <w:rPr>
          <w:i/>
          <w:iCs/>
          <w:sz w:val="20"/>
          <w:szCs w:val="20"/>
        </w:rPr>
        <w:t xml:space="preserve">         (нужное подчеркнуть)                               </w:t>
      </w:r>
      <w:r>
        <w:rPr>
          <w:i/>
          <w:iCs/>
          <w:sz w:val="18"/>
          <w:szCs w:val="18"/>
        </w:rPr>
        <w:t>(фамилия, имя, отчество (последнее – при наличии) ребенка)</w:t>
      </w:r>
    </w:p>
    <w:p w:rsidR="00AA6A52" w:rsidRPr="00561B54" w:rsidRDefault="00AA6A52" w:rsidP="00C50C76">
      <w:pPr>
        <w:tabs>
          <w:tab w:val="left" w:pos="3000"/>
        </w:tabs>
        <w:ind w:left="-720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</w:t>
      </w:r>
      <w:r>
        <w:rPr>
          <w:sz w:val="22"/>
          <w:szCs w:val="22"/>
        </w:rPr>
        <w:t xml:space="preserve">____________________ </w:t>
      </w:r>
      <w:r w:rsidRPr="00561B54">
        <w:t>форма обучения.</w:t>
      </w:r>
      <w:r>
        <w:rPr>
          <w:sz w:val="22"/>
          <w:szCs w:val="22"/>
        </w:rPr>
        <w:t xml:space="preserve"> ___________________________________________________</w:t>
      </w:r>
    </w:p>
    <w:p w:rsidR="00AA6A52" w:rsidRDefault="00AA6A52" w:rsidP="00C50C76">
      <w:pPr>
        <w:tabs>
          <w:tab w:val="left" w:pos="6525"/>
        </w:tabs>
        <w:ind w:left="-360" w:right="99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(очная, очно-заочная, заочная)                                                                                     (посещал, в порядке перевода из…)</w:t>
      </w:r>
    </w:p>
    <w:p w:rsidR="00AA6A52" w:rsidRDefault="00AA6A52" w:rsidP="006613B6">
      <w:pPr>
        <w:shd w:val="clear" w:color="auto" w:fill="FFFFFF"/>
        <w:ind w:left="-360" w:firstLine="360"/>
        <w:rPr>
          <w:color w:val="000000"/>
          <w:sz w:val="22"/>
          <w:szCs w:val="22"/>
        </w:rPr>
      </w:pPr>
      <w:r w:rsidRPr="001033BD">
        <w:rPr>
          <w:color w:val="000000"/>
        </w:rPr>
        <w:t xml:space="preserve">Дата </w:t>
      </w:r>
      <w:r>
        <w:rPr>
          <w:color w:val="000000"/>
        </w:rPr>
        <w:t>рождения ребенка _________________</w:t>
      </w:r>
      <w:r>
        <w:rPr>
          <w:color w:val="000000"/>
          <w:sz w:val="22"/>
          <w:szCs w:val="22"/>
        </w:rPr>
        <w:t>____________________________________________</w:t>
      </w:r>
    </w:p>
    <w:p w:rsidR="00AA6A52" w:rsidRDefault="00AA6A52" w:rsidP="006613B6">
      <w:pPr>
        <w:shd w:val="clear" w:color="auto" w:fill="FFFFFF"/>
        <w:ind w:left="-360" w:firstLine="360"/>
        <w:rPr>
          <w:i/>
          <w:iCs/>
          <w:sz w:val="18"/>
          <w:szCs w:val="18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(число, месяц, год рождения)</w:t>
      </w:r>
    </w:p>
    <w:p w:rsidR="00AA6A52" w:rsidRDefault="00AA6A52" w:rsidP="006613B6">
      <w:pPr>
        <w:shd w:val="clear" w:color="auto" w:fill="FFFFFF"/>
        <w:ind w:left="-360" w:firstLine="360"/>
        <w:rPr>
          <w:color w:val="000000"/>
          <w:sz w:val="22"/>
          <w:szCs w:val="22"/>
        </w:rPr>
      </w:pPr>
      <w:r w:rsidRPr="001033BD">
        <w:rPr>
          <w:color w:val="000000"/>
        </w:rPr>
        <w:t xml:space="preserve">Место </w:t>
      </w:r>
      <w:r>
        <w:rPr>
          <w:color w:val="000000"/>
        </w:rPr>
        <w:t>рождения ребенка _________________</w:t>
      </w:r>
      <w:r>
        <w:rPr>
          <w:color w:val="000000"/>
          <w:sz w:val="22"/>
          <w:szCs w:val="22"/>
        </w:rPr>
        <w:t>__________________________________________</w:t>
      </w:r>
    </w:p>
    <w:p w:rsidR="00AA6A52" w:rsidRDefault="00AA6A52" w:rsidP="006613B6">
      <w:pPr>
        <w:shd w:val="clear" w:color="auto" w:fill="FFFFFF"/>
        <w:ind w:left="-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________________________________________________________________________________________</w:t>
      </w:r>
    </w:p>
    <w:p w:rsidR="00AA6A52" w:rsidRDefault="00AA6A52" w:rsidP="006613B6">
      <w:pPr>
        <w:tabs>
          <w:tab w:val="left" w:pos="6525"/>
        </w:tabs>
        <w:ind w:left="-360" w:firstLine="360"/>
        <w:jc w:val="both"/>
        <w:rPr>
          <w:sz w:val="22"/>
          <w:szCs w:val="22"/>
        </w:rPr>
      </w:pPr>
      <w:r w:rsidRPr="001033BD">
        <w:t>Адрес места жительства и (или) адрес места пребывания ребенка</w:t>
      </w:r>
      <w:r>
        <w:rPr>
          <w:sz w:val="22"/>
          <w:szCs w:val="22"/>
        </w:rPr>
        <w:t xml:space="preserve"> _______________________ </w:t>
      </w:r>
    </w:p>
    <w:p w:rsidR="00AA6A52" w:rsidRDefault="00AA6A52" w:rsidP="006613B6">
      <w:pPr>
        <w:tabs>
          <w:tab w:val="left" w:pos="6525"/>
        </w:tabs>
        <w:ind w:left="-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________________________________________________________________________________________ </w:t>
      </w:r>
    </w:p>
    <w:p w:rsidR="00AA6A52" w:rsidRDefault="00AA6A52" w:rsidP="006613B6">
      <w:pPr>
        <w:tabs>
          <w:tab w:val="left" w:pos="6525"/>
        </w:tabs>
        <w:ind w:left="-360" w:firstLine="360"/>
        <w:jc w:val="both"/>
      </w:pPr>
    </w:p>
    <w:p w:rsidR="00AA6A52" w:rsidRPr="001033BD" w:rsidRDefault="00AA6A52" w:rsidP="006613B6">
      <w:pPr>
        <w:tabs>
          <w:tab w:val="left" w:pos="6525"/>
        </w:tabs>
        <w:ind w:left="-360" w:firstLine="360"/>
        <w:jc w:val="both"/>
      </w:pPr>
      <w:r w:rsidRPr="001033BD">
        <w:t>Фамилии, имена, отчества (при наличии) родителей (законных представителей) ребенка:</w:t>
      </w:r>
    </w:p>
    <w:p w:rsidR="00AA6A52" w:rsidRDefault="00AA6A52" w:rsidP="006613B6">
      <w:pPr>
        <w:tabs>
          <w:tab w:val="left" w:pos="6525"/>
        </w:tabs>
        <w:ind w:left="-360"/>
        <w:jc w:val="both"/>
        <w:rPr>
          <w:sz w:val="22"/>
          <w:szCs w:val="22"/>
        </w:rPr>
      </w:pPr>
      <w:r w:rsidRPr="001033BD">
        <w:t>матери /усыновителя /опекуна</w:t>
      </w:r>
      <w:r>
        <w:rPr>
          <w:sz w:val="22"/>
          <w:szCs w:val="22"/>
        </w:rPr>
        <w:t xml:space="preserve"> ___________________________________________________________</w:t>
      </w:r>
    </w:p>
    <w:p w:rsidR="00AA6A52" w:rsidRDefault="00AA6A52" w:rsidP="006613B6">
      <w:pPr>
        <w:tabs>
          <w:tab w:val="left" w:pos="6525"/>
        </w:tabs>
        <w:ind w:left="-36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i/>
          <w:iCs/>
          <w:sz w:val="18"/>
          <w:szCs w:val="18"/>
        </w:rPr>
        <w:t>(нужное подчеркнуть)</w:t>
      </w:r>
    </w:p>
    <w:p w:rsidR="00AA6A52" w:rsidRDefault="00AA6A52" w:rsidP="006613B6">
      <w:pPr>
        <w:tabs>
          <w:tab w:val="left" w:pos="6525"/>
        </w:tabs>
        <w:ind w:left="-360"/>
        <w:jc w:val="both"/>
        <w:rPr>
          <w:sz w:val="22"/>
          <w:szCs w:val="22"/>
        </w:rPr>
      </w:pPr>
      <w:r w:rsidRPr="001033BD">
        <w:t>отца /усыновителя /опекуна</w:t>
      </w:r>
      <w:r>
        <w:rPr>
          <w:sz w:val="22"/>
          <w:szCs w:val="22"/>
        </w:rPr>
        <w:t xml:space="preserve"> _____________________________________________________________</w:t>
      </w:r>
    </w:p>
    <w:p w:rsidR="00AA6A52" w:rsidRDefault="00AA6A52" w:rsidP="006613B6">
      <w:pPr>
        <w:tabs>
          <w:tab w:val="left" w:pos="6525"/>
        </w:tabs>
        <w:ind w:left="-36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i/>
          <w:iCs/>
          <w:sz w:val="18"/>
          <w:szCs w:val="18"/>
        </w:rPr>
        <w:t>(нужное подчеркнуть)</w:t>
      </w:r>
    </w:p>
    <w:p w:rsidR="00AA6A52" w:rsidRDefault="00AA6A52" w:rsidP="006613B6">
      <w:pPr>
        <w:shd w:val="clear" w:color="auto" w:fill="FFFFFF"/>
        <w:ind w:left="-360" w:firstLine="360"/>
      </w:pPr>
    </w:p>
    <w:p w:rsidR="00AA6A52" w:rsidRDefault="00AA6A52" w:rsidP="006613B6">
      <w:pPr>
        <w:shd w:val="clear" w:color="auto" w:fill="FFFFFF"/>
        <w:ind w:left="-360" w:firstLine="360"/>
        <w:rPr>
          <w:sz w:val="22"/>
          <w:szCs w:val="22"/>
        </w:rPr>
      </w:pPr>
      <w:r w:rsidRPr="001033BD">
        <w:t>Имею право первоочередного приема</w:t>
      </w:r>
      <w:r>
        <w:rPr>
          <w:sz w:val="22"/>
          <w:szCs w:val="22"/>
        </w:rPr>
        <w:t xml:space="preserve"> _________________________________________________</w:t>
      </w:r>
    </w:p>
    <w:p w:rsidR="00AA6A52" w:rsidRDefault="00AA6A52" w:rsidP="006613B6">
      <w:pPr>
        <w:shd w:val="clear" w:color="auto" w:fill="FFFFFF"/>
        <w:ind w:left="-360" w:firstLine="360"/>
        <w:jc w:val="center"/>
        <w:rPr>
          <w:color w:val="000000"/>
          <w:sz w:val="22"/>
          <w:szCs w:val="22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(указывается основание первоочередного приема (при наличии)</w:t>
      </w:r>
    </w:p>
    <w:p w:rsidR="00AA6A52" w:rsidRDefault="00AA6A52" w:rsidP="006613B6">
      <w:pPr>
        <w:shd w:val="clear" w:color="auto" w:fill="FFFFFF"/>
        <w:ind w:left="-360" w:right="-545" w:firstLine="360"/>
      </w:pPr>
    </w:p>
    <w:p w:rsidR="00AA6A52" w:rsidRPr="001033BD" w:rsidRDefault="00AA6A52" w:rsidP="006613B6">
      <w:pPr>
        <w:shd w:val="clear" w:color="auto" w:fill="FFFFFF"/>
        <w:ind w:left="-360" w:right="-545" w:firstLine="360"/>
      </w:pPr>
      <w:r w:rsidRPr="001033BD">
        <w:t>Имею право преимущественного приема: полнородный (неполнородный) брат (сестра) ребенка: _______</w:t>
      </w:r>
      <w:r>
        <w:t>_______________________________</w:t>
      </w:r>
      <w:r w:rsidRPr="001033BD">
        <w:t>______________________________________ является</w:t>
      </w:r>
    </w:p>
    <w:p w:rsidR="00AA6A52" w:rsidRDefault="00AA6A52" w:rsidP="006613B6">
      <w:pPr>
        <w:shd w:val="clear" w:color="auto" w:fill="FFFFFF"/>
        <w:ind w:left="-360" w:firstLine="360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(указывается фамилия, имя, отчество (при наличии)</w:t>
      </w:r>
    </w:p>
    <w:p w:rsidR="00AA6A52" w:rsidRDefault="00AA6A52" w:rsidP="006613B6">
      <w:pPr>
        <w:shd w:val="clear" w:color="auto" w:fill="FFFFFF"/>
        <w:ind w:left="-360"/>
      </w:pPr>
      <w:r>
        <w:t>об</w:t>
      </w:r>
      <w:r w:rsidRPr="001033BD">
        <w:t>уча</w:t>
      </w:r>
      <w:r>
        <w:t>ю</w:t>
      </w:r>
      <w:r w:rsidRPr="001033BD">
        <w:t>щимся _____ класса МБОУ «Тетюшская СОШ №1 им.Ханжина П.С.».</w:t>
      </w:r>
    </w:p>
    <w:p w:rsidR="00AA6A52" w:rsidRPr="008B4C2E" w:rsidRDefault="00AA6A52" w:rsidP="006613B6">
      <w:pPr>
        <w:shd w:val="clear" w:color="auto" w:fill="FFFFFF"/>
        <w:ind w:left="-360" w:firstLine="360"/>
        <w:rPr>
          <w:sz w:val="16"/>
          <w:szCs w:val="16"/>
        </w:rPr>
      </w:pPr>
    </w:p>
    <w:p w:rsidR="00AA6A52" w:rsidRPr="001033BD" w:rsidRDefault="00AA6A52" w:rsidP="006613B6">
      <w:pPr>
        <w:shd w:val="clear" w:color="auto" w:fill="FFFFFF"/>
        <w:ind w:left="-360" w:firstLine="360"/>
        <w:jc w:val="both"/>
        <w:rPr>
          <w:color w:val="000000"/>
        </w:rPr>
      </w:pPr>
      <w:r w:rsidRPr="001033BD">
        <w:t xml:space="preserve">Язык образования </w:t>
      </w:r>
      <w:r w:rsidRPr="007358CE">
        <w:rPr>
          <w:sz w:val="22"/>
          <w:szCs w:val="22"/>
        </w:rPr>
        <w:t>(в случае получения образования на родном языке или из числа языков народов Российской Федерации или на иностранном языке)</w:t>
      </w:r>
      <w:r w:rsidRPr="001033BD">
        <w:t xml:space="preserve"> ________</w:t>
      </w:r>
      <w:r>
        <w:t>_________________________</w:t>
      </w:r>
    </w:p>
    <w:p w:rsidR="00AA6A52" w:rsidRPr="008B4C2E" w:rsidRDefault="00AA6A52" w:rsidP="006613B6">
      <w:pPr>
        <w:shd w:val="clear" w:color="auto" w:fill="FFFFFF"/>
        <w:ind w:left="-360" w:firstLine="360"/>
        <w:rPr>
          <w:color w:val="000000"/>
          <w:sz w:val="16"/>
          <w:szCs w:val="16"/>
        </w:rPr>
      </w:pPr>
    </w:p>
    <w:p w:rsidR="00AA6A52" w:rsidRDefault="00AA6A52" w:rsidP="006613B6">
      <w:pPr>
        <w:shd w:val="clear" w:color="auto" w:fill="FFFFFF"/>
        <w:ind w:left="-360" w:firstLine="360"/>
        <w:jc w:val="both"/>
        <w:rPr>
          <w:color w:val="000000"/>
        </w:rPr>
      </w:pPr>
      <w:r w:rsidRPr="001033BD">
        <w:rPr>
          <w:color w:val="000000"/>
        </w:rPr>
        <w:t xml:space="preserve">Государственный язык республики Российской Федерации </w:t>
      </w:r>
      <w:r w:rsidRPr="007358CE">
        <w:rPr>
          <w:color w:val="000000"/>
          <w:sz w:val="22"/>
          <w:szCs w:val="22"/>
        </w:rPr>
        <w:t>(в случае предоставления школой возможности изучения государственного языка республики Российской Федерации)</w:t>
      </w:r>
      <w:r>
        <w:rPr>
          <w:color w:val="000000"/>
        </w:rPr>
        <w:t xml:space="preserve"> ______________</w:t>
      </w:r>
    </w:p>
    <w:p w:rsidR="00AA6A52" w:rsidRPr="008B4C2E" w:rsidRDefault="00AA6A52" w:rsidP="006613B6">
      <w:pPr>
        <w:shd w:val="clear" w:color="auto" w:fill="FFFFFF"/>
        <w:ind w:left="-360" w:firstLine="360"/>
        <w:rPr>
          <w:color w:val="000000"/>
          <w:sz w:val="16"/>
          <w:szCs w:val="16"/>
        </w:rPr>
      </w:pPr>
    </w:p>
    <w:p w:rsidR="00AA6A52" w:rsidRDefault="00AA6A52" w:rsidP="006613B6">
      <w:pPr>
        <w:shd w:val="clear" w:color="auto" w:fill="FFFFFF"/>
        <w:ind w:left="-360" w:right="-365" w:firstLine="360"/>
        <w:jc w:val="both"/>
        <w:rPr>
          <w:color w:val="000000"/>
        </w:rPr>
      </w:pPr>
      <w:r>
        <w:rPr>
          <w:color w:val="000000"/>
        </w:rPr>
        <w:t>В качестве родного языка из числа языков народов Российской Федерации в пределах возможностей, предоставляемых школой, выбираю для изучения _______________________ язык</w:t>
      </w:r>
    </w:p>
    <w:p w:rsidR="00AA6A52" w:rsidRDefault="00AA6A52" w:rsidP="006613B6">
      <w:pPr>
        <w:shd w:val="clear" w:color="auto" w:fill="FFFFFF"/>
        <w:ind w:left="-360" w:right="-545" w:firstLine="360"/>
        <w:jc w:val="both"/>
        <w:rPr>
          <w:color w:val="000000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(указывается: или русский, или татарский, или др.реализуемый в школе)</w:t>
      </w:r>
    </w:p>
    <w:p w:rsidR="00AA6A52" w:rsidRPr="00561B54" w:rsidRDefault="00AA6A52" w:rsidP="006613B6">
      <w:pPr>
        <w:shd w:val="clear" w:color="auto" w:fill="FFFFFF"/>
        <w:ind w:left="-360" w:firstLine="360"/>
        <w:jc w:val="both"/>
        <w:rPr>
          <w:color w:val="000000"/>
          <w:sz w:val="16"/>
          <w:szCs w:val="16"/>
        </w:rPr>
      </w:pPr>
    </w:p>
    <w:p w:rsidR="00AA6A52" w:rsidRDefault="00AA6A52" w:rsidP="006613B6">
      <w:pPr>
        <w:shd w:val="clear" w:color="auto" w:fill="FFFFFF"/>
        <w:ind w:left="-360" w:right="-365" w:firstLine="360"/>
        <w:jc w:val="both"/>
        <w:rPr>
          <w:color w:val="000000"/>
        </w:rPr>
      </w:pPr>
      <w:r>
        <w:rPr>
          <w:color w:val="000000"/>
        </w:rPr>
        <w:t>Ребенок имеет потребность в обучении по адаптированной образовательной программе и(или)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</w:t>
      </w:r>
    </w:p>
    <w:p w:rsidR="00AA6A52" w:rsidRDefault="00AA6A52" w:rsidP="00C50C76">
      <w:pPr>
        <w:shd w:val="clear" w:color="auto" w:fill="FFFFFF"/>
        <w:ind w:left="-360"/>
        <w:jc w:val="center"/>
        <w:rPr>
          <w:i/>
          <w:iCs/>
          <w:color w:val="000000"/>
          <w:sz w:val="18"/>
          <w:szCs w:val="18"/>
        </w:rPr>
      </w:pPr>
      <w:r>
        <w:rPr>
          <w:i/>
          <w:i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  <w:r w:rsidRPr="001033BD">
        <w:rPr>
          <w:i/>
          <w:iCs/>
          <w:color w:val="000000"/>
          <w:sz w:val="18"/>
          <w:szCs w:val="18"/>
        </w:rPr>
        <w:t>(да / нет)</w:t>
      </w:r>
    </w:p>
    <w:p w:rsidR="00AA6A52" w:rsidRDefault="00AA6A52" w:rsidP="00C50C76">
      <w:pPr>
        <w:tabs>
          <w:tab w:val="left" w:pos="6525"/>
        </w:tabs>
        <w:ind w:left="-360" w:right="99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AA6A52" w:rsidRDefault="00AA6A52" w:rsidP="00C50C76">
      <w:pPr>
        <w:tabs>
          <w:tab w:val="left" w:pos="6525"/>
        </w:tabs>
        <w:ind w:left="-360" w:right="99"/>
        <w:jc w:val="both"/>
        <w:rPr>
          <w:sz w:val="22"/>
          <w:szCs w:val="22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(указывается основание)</w:t>
      </w:r>
    </w:p>
    <w:p w:rsidR="00AA6A52" w:rsidRPr="00561B54" w:rsidRDefault="00AA6A52" w:rsidP="00C50C76">
      <w:pPr>
        <w:tabs>
          <w:tab w:val="left" w:pos="6525"/>
        </w:tabs>
        <w:ind w:left="-360" w:right="99"/>
        <w:jc w:val="both"/>
        <w:rPr>
          <w:sz w:val="16"/>
          <w:szCs w:val="16"/>
        </w:rPr>
      </w:pPr>
    </w:p>
    <w:p w:rsidR="00AA6A52" w:rsidRPr="00561B54" w:rsidRDefault="00AA6A52" w:rsidP="006613B6">
      <w:pPr>
        <w:tabs>
          <w:tab w:val="left" w:pos="6525"/>
        </w:tabs>
        <w:ind w:left="-1260" w:right="715" w:firstLine="360"/>
        <w:jc w:val="both"/>
      </w:pPr>
      <w:r w:rsidRPr="00561B54">
        <w:t xml:space="preserve">С Уставом школы, с лицензией на право ведения образовательной деятельности, со свидетельством о государственной аккредитации, с </w:t>
      </w:r>
      <w:r>
        <w:t>обще</w:t>
      </w:r>
      <w:r w:rsidRPr="00561B54">
        <w:t>образовательными программами</w:t>
      </w:r>
      <w:r>
        <w:t xml:space="preserve"> реализуемыми в школе</w:t>
      </w:r>
      <w:r w:rsidRPr="00561B54">
        <w:t xml:space="preserve">, </w:t>
      </w:r>
      <w:r w:rsidRPr="00561B54">
        <w:rPr>
          <w:color w:val="000000"/>
        </w:rPr>
        <w:t xml:space="preserve">Положением об обработке </w:t>
      </w:r>
      <w:r>
        <w:rPr>
          <w:color w:val="000000"/>
        </w:rPr>
        <w:t>и защите персональных данных работников,</w:t>
      </w:r>
      <w:r w:rsidRPr="00561B54">
        <w:rPr>
          <w:color w:val="000000"/>
        </w:rPr>
        <w:t xml:space="preserve"> </w:t>
      </w:r>
      <w:r>
        <w:rPr>
          <w:color w:val="000000"/>
        </w:rPr>
        <w:t>об</w:t>
      </w:r>
      <w:r w:rsidRPr="00561B54">
        <w:rPr>
          <w:color w:val="000000"/>
        </w:rPr>
        <w:t>уча</w:t>
      </w:r>
      <w:r>
        <w:rPr>
          <w:color w:val="000000"/>
        </w:rPr>
        <w:t>ю</w:t>
      </w:r>
      <w:r w:rsidRPr="00561B54">
        <w:rPr>
          <w:color w:val="000000"/>
        </w:rPr>
        <w:t>щихся</w:t>
      </w:r>
      <w:r>
        <w:rPr>
          <w:color w:val="000000"/>
        </w:rPr>
        <w:t xml:space="preserve"> и иных лиц</w:t>
      </w:r>
      <w:r w:rsidRPr="00561B54">
        <w:rPr>
          <w:color w:val="000000"/>
        </w:rPr>
        <w:t xml:space="preserve">, </w:t>
      </w:r>
      <w:r w:rsidRPr="00561B54">
        <w:t xml:space="preserve">Правилами внутреннего распорядка </w:t>
      </w:r>
      <w:r>
        <w:t>об</w:t>
      </w:r>
      <w:r w:rsidRPr="00561B54">
        <w:t>уча</w:t>
      </w:r>
      <w:r>
        <w:t>ю</w:t>
      </w:r>
      <w:r w:rsidRPr="00561B54">
        <w:t xml:space="preserve">щихся школы, Положением о школьной форме </w:t>
      </w:r>
      <w:r>
        <w:t>об</w:t>
      </w:r>
      <w:r w:rsidRPr="00561B54">
        <w:t>уча</w:t>
      </w:r>
      <w:r>
        <w:t>ю</w:t>
      </w:r>
      <w:r w:rsidRPr="00561B54">
        <w:t>щихся, Положением о языке (языках) обучения и воспитания в школе, Правилами пользования ИБЦ школы, Положением об использовании ус</w:t>
      </w:r>
      <w:r>
        <w:t xml:space="preserve">тройств мобильной связи в школе, Положением о привлечении обучающихся к общественно-полезному труду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r w:rsidRPr="00561B54">
        <w:t xml:space="preserve">ознакомлен </w:t>
      </w:r>
      <w:r w:rsidRPr="00561B54">
        <w:rPr>
          <w:i/>
          <w:iCs/>
        </w:rPr>
        <w:t>(-а</w:t>
      </w:r>
      <w:r>
        <w:rPr>
          <w:i/>
          <w:iCs/>
        </w:rPr>
        <w:t>, -ы</w:t>
      </w:r>
      <w:r w:rsidRPr="00561B54">
        <w:rPr>
          <w:i/>
          <w:iCs/>
        </w:rPr>
        <w:t>):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 w:rsidRPr="00561B54">
        <w:t xml:space="preserve">Дата__________________                   _______________ </w:t>
      </w:r>
      <w:r>
        <w:t xml:space="preserve">  _____________________________</w:t>
      </w:r>
    </w:p>
    <w:p w:rsidR="00AA6A52" w:rsidRPr="001033BD" w:rsidRDefault="00AA6A52" w:rsidP="006613B6">
      <w:pPr>
        <w:shd w:val="clear" w:color="auto" w:fill="FFFFFF"/>
        <w:ind w:left="-1260" w:right="715" w:firstLine="360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AA6A52" w:rsidRDefault="00AA6A52" w:rsidP="006613B6">
      <w:pPr>
        <w:shd w:val="clear" w:color="auto" w:fill="FFFFFF"/>
        <w:ind w:left="-1260" w:right="715" w:firstLine="36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i/>
          <w:iCs/>
          <w:sz w:val="18"/>
          <w:szCs w:val="18"/>
        </w:rPr>
      </w:pPr>
      <w:r w:rsidRPr="00561B54">
        <w:t>Согласен (на</w:t>
      </w:r>
      <w:r>
        <w:t xml:space="preserve">, ны) на обучение ребенка </w:t>
      </w:r>
      <w:r w:rsidRPr="00561B54">
        <w:t>по адаптированной образовательной программе (в случае необходимости обучения по адаптированной образовательной программе</w:t>
      </w:r>
      <w:r>
        <w:rPr>
          <w:sz w:val="22"/>
          <w:szCs w:val="22"/>
        </w:rPr>
        <w:t xml:space="preserve">)  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 w:rsidRPr="00561B54">
        <w:t xml:space="preserve">Дата__________________                   _______________ </w:t>
      </w:r>
      <w:r>
        <w:t xml:space="preserve">  _____________________________</w:t>
      </w:r>
    </w:p>
    <w:p w:rsidR="00AA6A52" w:rsidRPr="001033BD" w:rsidRDefault="00AA6A52" w:rsidP="006613B6">
      <w:pPr>
        <w:shd w:val="clear" w:color="auto" w:fill="FFFFFF"/>
        <w:ind w:left="-1260" w:right="715" w:firstLine="360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</w:pPr>
      <w:r>
        <w:t>Согласен (на, ны) на обработку персональных данных заявителя и персональных данных ребенка в порядке, установленном Федеральным законом от 27.07.2006 № 152-ФЗ «О персональных данных», с целью обеспечения обучения ребенка при реализации образовательных программ, как в бумажном, так и в электронном виде.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 w:rsidRPr="00561B54">
        <w:t xml:space="preserve">Дата__________________                   _______________ </w:t>
      </w:r>
      <w:r>
        <w:t xml:space="preserve">  ____________________________</w:t>
      </w:r>
    </w:p>
    <w:p w:rsidR="00AA6A52" w:rsidRPr="001033BD" w:rsidRDefault="00AA6A52" w:rsidP="006613B6">
      <w:pPr>
        <w:shd w:val="clear" w:color="auto" w:fill="FFFFFF"/>
        <w:ind w:left="-1260" w:right="715" w:firstLine="360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</w:pPr>
      <w:r>
        <w:t>Согласен (на, ны) на размещение информации о ребенке (фамилия, имя, отчество (при наличии), фото и видеоматериалы) на официальных Интернет-каналах и ЕПГУ, РПГУ, в т.ч. на сайте школы.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 w:rsidRPr="00561B54">
        <w:t xml:space="preserve">Дата__________________                   _______________ </w:t>
      </w:r>
      <w:r>
        <w:t xml:space="preserve">  ____________________________</w:t>
      </w:r>
    </w:p>
    <w:p w:rsidR="00AA6A52" w:rsidRPr="001033BD" w:rsidRDefault="00AA6A52" w:rsidP="006613B6">
      <w:pPr>
        <w:shd w:val="clear" w:color="auto" w:fill="FFFFFF"/>
        <w:ind w:left="-1260" w:right="715" w:firstLine="360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</w:pPr>
    </w:p>
    <w:p w:rsidR="00AA6A52" w:rsidRDefault="00AA6A52" w:rsidP="006613B6">
      <w:pPr>
        <w:tabs>
          <w:tab w:val="left" w:pos="6525"/>
        </w:tabs>
        <w:ind w:left="-1260" w:right="715" w:firstLine="360"/>
      </w:pPr>
      <w:r w:rsidRPr="002642E1">
        <w:t>Дополнительные сведения</w:t>
      </w:r>
      <w:r>
        <w:rPr>
          <w:sz w:val="22"/>
          <w:szCs w:val="22"/>
        </w:rPr>
        <w:t xml:space="preserve"> </w:t>
      </w:r>
      <w:r w:rsidRPr="002642E1">
        <w:rPr>
          <w:sz w:val="18"/>
          <w:szCs w:val="18"/>
        </w:rPr>
        <w:t>(здесь и ниже не обязательны для заполнения)</w:t>
      </w:r>
      <w:r>
        <w:rPr>
          <w:sz w:val="22"/>
          <w:szCs w:val="22"/>
        </w:rPr>
        <w:t xml:space="preserve"> </w:t>
      </w:r>
      <w:r w:rsidRPr="002642E1">
        <w:t>в отношении ребенка</w:t>
      </w:r>
      <w:r>
        <w:t>:</w:t>
      </w:r>
    </w:p>
    <w:p w:rsidR="00AA6A52" w:rsidRDefault="00AA6A52" w:rsidP="006613B6">
      <w:pPr>
        <w:tabs>
          <w:tab w:val="left" w:pos="6525"/>
        </w:tabs>
        <w:ind w:left="-1260" w:right="715" w:firstLine="360"/>
      </w:pPr>
      <w:r>
        <w:t>медицинский полис № _______________ выдан _____________________________________,</w:t>
      </w:r>
    </w:p>
    <w:p w:rsidR="00AA6A52" w:rsidRDefault="00AA6A52" w:rsidP="006613B6">
      <w:pPr>
        <w:tabs>
          <w:tab w:val="left" w:pos="6525"/>
        </w:tabs>
        <w:ind w:left="-1260" w:right="715" w:firstLine="360"/>
      </w:pPr>
      <w:r>
        <w:t>страховое свидетельство государственного пенсионного страхования № _________________</w:t>
      </w:r>
    </w:p>
    <w:p w:rsidR="00AA6A52" w:rsidRPr="005730C1" w:rsidRDefault="00AA6A52" w:rsidP="006613B6">
      <w:pPr>
        <w:tabs>
          <w:tab w:val="left" w:pos="6525"/>
        </w:tabs>
        <w:ind w:left="-1260" w:right="715" w:firstLine="360"/>
      </w:pPr>
      <w:r>
        <w:t>Д</w:t>
      </w:r>
      <w:r w:rsidRPr="005730C1">
        <w:t>ополнительные сведения о родителях: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>
        <w:t>мать /усыновитель /опекун</w:t>
      </w:r>
      <w:r>
        <w:rPr>
          <w:sz w:val="22"/>
          <w:szCs w:val="22"/>
        </w:rPr>
        <w:t xml:space="preserve"> _____________________________________________________________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center"/>
        <w:rPr>
          <w:sz w:val="22"/>
          <w:szCs w:val="22"/>
        </w:rPr>
      </w:pPr>
      <w:r>
        <w:rPr>
          <w:i/>
          <w:iCs/>
          <w:sz w:val="18"/>
          <w:szCs w:val="18"/>
        </w:rPr>
        <w:t>(место работы, должность, раб. тел., сот. тел.)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 w:rsidRPr="001033BD">
        <w:t>от</w:t>
      </w:r>
      <w:r>
        <w:t>ец /усыновитель /опекун</w:t>
      </w:r>
      <w:r>
        <w:rPr>
          <w:sz w:val="22"/>
          <w:szCs w:val="22"/>
        </w:rPr>
        <w:t xml:space="preserve"> _____________________________________________________________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i/>
          <w:iCs/>
          <w:sz w:val="18"/>
          <w:szCs w:val="18"/>
        </w:rPr>
        <w:t>(место работы, должность, раб. тел., сот. тел.)</w:t>
      </w:r>
    </w:p>
    <w:p w:rsidR="00AA6A52" w:rsidRPr="005730C1" w:rsidRDefault="00AA6A52" w:rsidP="006613B6">
      <w:pPr>
        <w:tabs>
          <w:tab w:val="left" w:pos="6525"/>
        </w:tabs>
        <w:ind w:left="-1260" w:right="715" w:firstLine="360"/>
      </w:pP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</w:pPr>
      <w:r>
        <w:rPr>
          <w:sz w:val="22"/>
          <w:szCs w:val="22"/>
        </w:rPr>
        <w:t xml:space="preserve">       </w:t>
      </w:r>
      <w:r w:rsidRPr="005730C1">
        <w:t xml:space="preserve">К заявлению прикладываются: 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</w:pPr>
      <w:r>
        <w:t xml:space="preserve">1. </w:t>
      </w:r>
      <w:r>
        <w:rPr>
          <w:sz w:val="22"/>
          <w:szCs w:val="22"/>
        </w:rPr>
        <w:t>Паспорт родителя (законного представителя) (ксерокопия)</w:t>
      </w:r>
      <w:r>
        <w:t>.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>
        <w:t xml:space="preserve">2. </w:t>
      </w:r>
      <w:r>
        <w:rPr>
          <w:sz w:val="22"/>
          <w:szCs w:val="22"/>
        </w:rPr>
        <w:t>Свидетельство о рождении ребенка (ксерокопия).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>
        <w:rPr>
          <w:sz w:val="22"/>
          <w:szCs w:val="22"/>
        </w:rPr>
        <w:t>3. Свидетельство о регистрации по месту жительства (ксерокопия).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____________________________________________________________________________________ 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</w:t>
      </w: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</w:p>
    <w:p w:rsidR="00AA6A52" w:rsidRDefault="00AA6A52" w:rsidP="006613B6">
      <w:pPr>
        <w:tabs>
          <w:tab w:val="left" w:pos="6525"/>
        </w:tabs>
        <w:ind w:left="-1260" w:right="715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 w:rsidRPr="005730C1">
        <w:t>Дата</w:t>
      </w:r>
      <w:r>
        <w:rPr>
          <w:sz w:val="22"/>
          <w:szCs w:val="22"/>
        </w:rPr>
        <w:t>__________________                   _______________   ______________________________</w:t>
      </w:r>
    </w:p>
    <w:p w:rsidR="00AA6A52" w:rsidRPr="001033BD" w:rsidRDefault="00AA6A52" w:rsidP="006613B6">
      <w:pPr>
        <w:shd w:val="clear" w:color="auto" w:fill="FFFFFF"/>
        <w:ind w:left="-1260" w:right="715" w:firstLine="360"/>
        <w:rPr>
          <w:i/>
          <w:iCs/>
          <w:color w:val="000000"/>
          <w:sz w:val="18"/>
          <w:szCs w:val="18"/>
        </w:rPr>
      </w:pPr>
      <w:r>
        <w:rPr>
          <w:sz w:val="22"/>
          <w:szCs w:val="22"/>
        </w:rPr>
        <w:t xml:space="preserve">                                                                          </w:t>
      </w:r>
      <w:r>
        <w:rPr>
          <w:sz w:val="18"/>
          <w:szCs w:val="18"/>
        </w:rPr>
        <w:t xml:space="preserve">         (подпись)                              (расшифровка подписи)</w:t>
      </w:r>
    </w:p>
    <w:sectPr w:rsidR="00AA6A52" w:rsidRPr="001033BD" w:rsidSect="00437205">
      <w:pgSz w:w="11906" w:h="16838"/>
      <w:pgMar w:top="71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6E20"/>
    <w:rsid w:val="00005928"/>
    <w:rsid w:val="00036033"/>
    <w:rsid w:val="001010DF"/>
    <w:rsid w:val="00101D48"/>
    <w:rsid w:val="001033BD"/>
    <w:rsid w:val="001943DD"/>
    <w:rsid w:val="001B6F3E"/>
    <w:rsid w:val="001E03A1"/>
    <w:rsid w:val="002642E1"/>
    <w:rsid w:val="002A412A"/>
    <w:rsid w:val="003A2F92"/>
    <w:rsid w:val="003B7F0E"/>
    <w:rsid w:val="003C2CBD"/>
    <w:rsid w:val="00437205"/>
    <w:rsid w:val="00454392"/>
    <w:rsid w:val="00510A30"/>
    <w:rsid w:val="005155ED"/>
    <w:rsid w:val="00561B54"/>
    <w:rsid w:val="005730C1"/>
    <w:rsid w:val="006613B6"/>
    <w:rsid w:val="00696E20"/>
    <w:rsid w:val="006A1D5E"/>
    <w:rsid w:val="007358CE"/>
    <w:rsid w:val="00761C54"/>
    <w:rsid w:val="007C26E2"/>
    <w:rsid w:val="007F7511"/>
    <w:rsid w:val="00884F69"/>
    <w:rsid w:val="008B4C2E"/>
    <w:rsid w:val="009C2A1E"/>
    <w:rsid w:val="009C7D8E"/>
    <w:rsid w:val="00A0239E"/>
    <w:rsid w:val="00A07A1A"/>
    <w:rsid w:val="00AA6A52"/>
    <w:rsid w:val="00B26B0F"/>
    <w:rsid w:val="00B61747"/>
    <w:rsid w:val="00C50C76"/>
    <w:rsid w:val="00C701B9"/>
    <w:rsid w:val="00CA04ED"/>
    <w:rsid w:val="00CE68A2"/>
    <w:rsid w:val="00D36389"/>
    <w:rsid w:val="00DB0AB9"/>
    <w:rsid w:val="00DD142E"/>
    <w:rsid w:val="00DD2EAC"/>
    <w:rsid w:val="00E0414D"/>
    <w:rsid w:val="00E17862"/>
    <w:rsid w:val="00E71160"/>
    <w:rsid w:val="00EA0586"/>
    <w:rsid w:val="00EB3FBD"/>
    <w:rsid w:val="00F70997"/>
    <w:rsid w:val="00F7487D"/>
    <w:rsid w:val="00FB4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F6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D2E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D2EAC"/>
    <w:rPr>
      <w:rFonts w:ascii="Segoe UI" w:hAnsi="Segoe UI" w:cs="Segoe UI"/>
      <w:sz w:val="18"/>
      <w:szCs w:val="18"/>
      <w:lang w:eastAsia="ru-RU"/>
    </w:rPr>
  </w:style>
  <w:style w:type="paragraph" w:customStyle="1" w:styleId="Style19">
    <w:name w:val="Style19"/>
    <w:basedOn w:val="Normal"/>
    <w:uiPriority w:val="99"/>
    <w:rsid w:val="003C2CBD"/>
    <w:pPr>
      <w:widowControl w:val="0"/>
      <w:autoSpaceDE w:val="0"/>
      <w:autoSpaceDN w:val="0"/>
      <w:adjustRightInd w:val="0"/>
      <w:spacing w:line="274" w:lineRule="exact"/>
      <w:ind w:firstLine="696"/>
    </w:pPr>
  </w:style>
  <w:style w:type="paragraph" w:customStyle="1" w:styleId="Style29">
    <w:name w:val="Style29"/>
    <w:basedOn w:val="Normal"/>
    <w:uiPriority w:val="99"/>
    <w:rsid w:val="003C2CBD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33">
    <w:name w:val="Font Style33"/>
    <w:uiPriority w:val="99"/>
    <w:rsid w:val="003C2CBD"/>
    <w:rPr>
      <w:rFonts w:ascii="Times New Roman" w:hAnsi="Times New Roman" w:cs="Times New Roman"/>
      <w:spacing w:val="20"/>
      <w:sz w:val="24"/>
      <w:szCs w:val="24"/>
    </w:rPr>
  </w:style>
  <w:style w:type="character" w:customStyle="1" w:styleId="FontStyle46">
    <w:name w:val="Font Style46"/>
    <w:uiPriority w:val="99"/>
    <w:rsid w:val="003C2CB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52">
    <w:name w:val="Font Style52"/>
    <w:uiPriority w:val="99"/>
    <w:rsid w:val="003C2CBD"/>
    <w:rPr>
      <w:rFonts w:ascii="Times New Roman" w:hAnsi="Times New Roman" w:cs="Times New Roman"/>
      <w:sz w:val="22"/>
      <w:szCs w:val="22"/>
    </w:rPr>
  </w:style>
  <w:style w:type="paragraph" w:customStyle="1" w:styleId="4">
    <w:name w:val="Знак Знак4 Знак Знак"/>
    <w:basedOn w:val="Normal"/>
    <w:uiPriority w:val="99"/>
    <w:rsid w:val="003C2CB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">
    <w:name w:val="Знак Знак2 Знак Знак Знак Знак"/>
    <w:basedOn w:val="Normal"/>
    <w:uiPriority w:val="99"/>
    <w:rsid w:val="00A0239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0">
    <w:name w:val="Знак Знак2 Знак Знак Знак Знак Знак Знак Знак Знак Знак Знак Знак Знак Знак Знак Знак Знак Знак Знак Знак Знак Знак Знак"/>
    <w:basedOn w:val="Normal"/>
    <w:uiPriority w:val="99"/>
    <w:rsid w:val="00C50C76"/>
    <w:pPr>
      <w:spacing w:before="100" w:beforeAutospacing="1" w:after="100" w:afterAutospacing="1"/>
    </w:pPr>
    <w:rPr>
      <w:rFonts w:ascii="Tahoma" w:eastAsia="Calibri" w:hAnsi="Tahoma" w:cs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957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7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7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151</TotalTime>
  <Pages>2</Pages>
  <Words>1313</Words>
  <Characters>7486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79600313313</dc:creator>
  <cp:keywords/>
  <dc:description/>
  <cp:lastModifiedBy>Библиотека3</cp:lastModifiedBy>
  <cp:revision>29</cp:revision>
  <cp:lastPrinted>2023-02-10T11:52:00Z</cp:lastPrinted>
  <dcterms:created xsi:type="dcterms:W3CDTF">2020-01-31T07:52:00Z</dcterms:created>
  <dcterms:modified xsi:type="dcterms:W3CDTF">2025-03-19T07:21:00Z</dcterms:modified>
</cp:coreProperties>
</file>